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DA01D4" w:rsidRDefault="00E01EF0" w:rsidP="003672E8">
      <w:pPr>
        <w:pStyle w:val="Title"/>
        <w:rPr>
          <w:rFonts w:ascii="Helvetica" w:hAnsi="Helvetica"/>
        </w:rPr>
      </w:pPr>
      <w:r w:rsidRPr="00DA01D4">
        <w:rPr>
          <w:rFonts w:ascii="Helvetica" w:hAnsi="Helvetica"/>
        </w:rPr>
        <w:t xml:space="preserve">Digging Deep: </w:t>
      </w:r>
      <w:r w:rsidR="003672E8" w:rsidRPr="00DA01D4">
        <w:rPr>
          <w:rFonts w:ascii="Helvetica" w:hAnsi="Helvetica"/>
        </w:rPr>
        <w:t>How to study the bible</w:t>
      </w:r>
    </w:p>
    <w:p w14:paraId="0A0D8641" w14:textId="77777777" w:rsidR="003672E8" w:rsidRPr="00DA01D4" w:rsidRDefault="003672E8" w:rsidP="003672E8">
      <w:pPr>
        <w:rPr>
          <w:rFonts w:ascii="Helvetica" w:hAnsi="Helvetica"/>
        </w:rPr>
      </w:pPr>
    </w:p>
    <w:p w14:paraId="39331FA0" w14:textId="12DC6763" w:rsidR="004C45DF" w:rsidRPr="00DA01D4" w:rsidRDefault="003672E8" w:rsidP="003672E8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Session </w:t>
      </w:r>
      <w:r w:rsidR="00EA2C76">
        <w:rPr>
          <w:rFonts w:ascii="Helvetica" w:hAnsi="Helvetica"/>
          <w:sz w:val="24"/>
          <w:szCs w:val="24"/>
        </w:rPr>
        <w:t>V</w:t>
      </w:r>
      <w:r w:rsidR="00B562D5">
        <w:rPr>
          <w:rFonts w:ascii="Helvetica" w:hAnsi="Helvetica"/>
          <w:sz w:val="24"/>
          <w:szCs w:val="24"/>
        </w:rPr>
        <w:t>I</w:t>
      </w:r>
      <w:r w:rsidR="00BE3EF5">
        <w:rPr>
          <w:rFonts w:ascii="Helvetica" w:hAnsi="Helvetica"/>
          <w:sz w:val="24"/>
          <w:szCs w:val="24"/>
        </w:rPr>
        <w:t>I</w:t>
      </w:r>
      <w:r w:rsidRPr="00DA01D4">
        <w:rPr>
          <w:rFonts w:ascii="Helvetica" w:hAnsi="Helvetica"/>
          <w:sz w:val="24"/>
          <w:szCs w:val="24"/>
        </w:rPr>
        <w:t xml:space="preserve">: </w:t>
      </w:r>
      <w:r w:rsidR="00B77D7C">
        <w:rPr>
          <w:rFonts w:ascii="Helvetica" w:hAnsi="Helvetica"/>
          <w:sz w:val="24"/>
          <w:szCs w:val="24"/>
        </w:rPr>
        <w:t>Old Testament Part I</w:t>
      </w:r>
      <w:r w:rsidR="00BE3EF5">
        <w:rPr>
          <w:rFonts w:ascii="Helvetica" w:hAnsi="Helvetica"/>
          <w:sz w:val="24"/>
          <w:szCs w:val="24"/>
        </w:rPr>
        <w:t>I</w:t>
      </w:r>
    </w:p>
    <w:p w14:paraId="18E28609" w14:textId="43E427A2" w:rsidR="003672E8" w:rsidRPr="00DA01D4" w:rsidRDefault="003672E8" w:rsidP="004C45DF">
      <w:pPr>
        <w:rPr>
          <w:rFonts w:ascii="Helvetica" w:hAnsi="Helvetica"/>
        </w:rPr>
      </w:pPr>
    </w:p>
    <w:p w14:paraId="281CC8EC" w14:textId="78125104" w:rsidR="00C015AF" w:rsidRDefault="006709C5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</w:t>
      </w:r>
      <w:r w:rsidR="008071E1">
        <w:rPr>
          <w:rFonts w:ascii="Helvetica" w:hAnsi="Helvetica"/>
          <w:sz w:val="24"/>
          <w:szCs w:val="24"/>
        </w:rPr>
        <w:t>Prophets</w:t>
      </w:r>
    </w:p>
    <w:p w14:paraId="7B735DD9" w14:textId="2656B5A3" w:rsidR="00172794" w:rsidRDefault="00FB338D" w:rsidP="00172794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This section</w:t>
      </w:r>
      <w:r w:rsidR="008370CA">
        <w:rPr>
          <w:rFonts w:ascii="Helvetica" w:hAnsi="Helvetica"/>
          <w:sz w:val="24"/>
          <w:szCs w:val="24"/>
        </w:rPr>
        <w:t xml:space="preserve"> of the Old Testament</w:t>
      </w:r>
      <w:r>
        <w:rPr>
          <w:rFonts w:ascii="Helvetica" w:hAnsi="Helvetica"/>
          <w:sz w:val="24"/>
          <w:szCs w:val="24"/>
        </w:rPr>
        <w:t xml:space="preserve"> is </w:t>
      </w:r>
      <w:r w:rsidR="002B7BEA">
        <w:rPr>
          <w:rFonts w:ascii="Helvetica" w:hAnsi="Helvetica"/>
          <w:sz w:val="24"/>
          <w:szCs w:val="24"/>
        </w:rPr>
        <w:t>categorized as the Major Prophets and Minor Prophets.</w:t>
      </w:r>
    </w:p>
    <w:p w14:paraId="664D7362" w14:textId="7E53E2A0" w:rsidR="002B7BEA" w:rsidRDefault="002B7BEA" w:rsidP="002B7BE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This designation is based on length of the book, not the importance of the content.</w:t>
      </w:r>
    </w:p>
    <w:p w14:paraId="732A1CDE" w14:textId="441CA4A6" w:rsidR="008370CA" w:rsidRDefault="00EE2545" w:rsidP="002B7BE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proofErr w:type="gramStart"/>
      <w:r>
        <w:rPr>
          <w:rFonts w:ascii="Helvetica" w:hAnsi="Helvetica"/>
          <w:sz w:val="24"/>
          <w:szCs w:val="24"/>
        </w:rPr>
        <w:t>The vast majority of</w:t>
      </w:r>
      <w:proofErr w:type="gramEnd"/>
      <w:r>
        <w:rPr>
          <w:rFonts w:ascii="Helvetica" w:hAnsi="Helvetica"/>
          <w:sz w:val="24"/>
          <w:szCs w:val="24"/>
        </w:rPr>
        <w:t xml:space="preserve"> prophecies in the OT concern the immediate future of </w:t>
      </w:r>
      <w:r w:rsidR="000B2729">
        <w:rPr>
          <w:rFonts w:ascii="Helvetica" w:hAnsi="Helvetica"/>
          <w:sz w:val="24"/>
          <w:szCs w:val="24"/>
        </w:rPr>
        <w:t xml:space="preserve">Israel, Judah, and contemporary nations as opposed to </w:t>
      </w:r>
      <w:r w:rsidR="009260BD">
        <w:rPr>
          <w:rFonts w:ascii="Helvetica" w:hAnsi="Helvetica"/>
          <w:sz w:val="24"/>
          <w:szCs w:val="24"/>
        </w:rPr>
        <w:t>events in the far future.</w:t>
      </w:r>
    </w:p>
    <w:p w14:paraId="19E53E56" w14:textId="060BC8E8" w:rsidR="009260BD" w:rsidRDefault="008F0E39" w:rsidP="009260B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job of a prophet</w:t>
      </w:r>
    </w:p>
    <w:p w14:paraId="0D273245" w14:textId="4E50BD22" w:rsidR="008F0E39" w:rsidRDefault="008F0E39" w:rsidP="008F0E3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Prophets were mouthpieces of God</w:t>
      </w:r>
      <w:r w:rsidR="00B10C0C">
        <w:rPr>
          <w:rFonts w:ascii="Helvetica" w:hAnsi="Helvetica"/>
          <w:sz w:val="24"/>
          <w:szCs w:val="24"/>
        </w:rPr>
        <w:t>. They relayed messages from God to the people.</w:t>
      </w:r>
    </w:p>
    <w:p w14:paraId="0A749B6B" w14:textId="55B0810D" w:rsidR="00B10C0C" w:rsidRDefault="00B10C0C" w:rsidP="008F0E3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Prophets reminded the people of God’s covenant </w:t>
      </w:r>
      <w:r w:rsidR="00B47F5A">
        <w:rPr>
          <w:rFonts w:ascii="Helvetica" w:hAnsi="Helvetica"/>
          <w:sz w:val="24"/>
          <w:szCs w:val="24"/>
        </w:rPr>
        <w:t>and its connected blessings and curses.</w:t>
      </w:r>
    </w:p>
    <w:p w14:paraId="36A3447E" w14:textId="100F784C" w:rsidR="00B47F5A" w:rsidRDefault="00B47F5A" w:rsidP="00B47F5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These blessings and curses had been outlined in the </w:t>
      </w:r>
      <w:r w:rsidR="0055106F">
        <w:rPr>
          <w:rFonts w:ascii="Helvetica" w:hAnsi="Helvetica"/>
          <w:sz w:val="24"/>
          <w:szCs w:val="24"/>
        </w:rPr>
        <w:t>law section of the Bible (Exodus-Deuteronomy)</w:t>
      </w:r>
    </w:p>
    <w:p w14:paraId="3C86BA8D" w14:textId="281F2509" w:rsidR="0055106F" w:rsidRDefault="001967B6" w:rsidP="00B47F5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prophets also brought messages of hope for God’s </w:t>
      </w:r>
      <w:r w:rsidR="001D71EA">
        <w:rPr>
          <w:rFonts w:ascii="Helvetica" w:hAnsi="Helvetica"/>
          <w:sz w:val="24"/>
          <w:szCs w:val="24"/>
        </w:rPr>
        <w:t xml:space="preserve">salvation </w:t>
      </w:r>
      <w:proofErr w:type="gramStart"/>
      <w:r w:rsidR="001D71EA">
        <w:rPr>
          <w:rFonts w:ascii="Helvetica" w:hAnsi="Helvetica"/>
          <w:sz w:val="24"/>
          <w:szCs w:val="24"/>
        </w:rPr>
        <w:t>in spite of th</w:t>
      </w:r>
      <w:r w:rsidR="000723B7">
        <w:rPr>
          <w:rFonts w:ascii="Helvetica" w:hAnsi="Helvetica"/>
          <w:sz w:val="24"/>
          <w:szCs w:val="24"/>
        </w:rPr>
        <w:t>e fact that</w:t>
      </w:r>
      <w:proofErr w:type="gramEnd"/>
      <w:r w:rsidR="000723B7">
        <w:rPr>
          <w:rFonts w:ascii="Helvetica" w:hAnsi="Helvetica"/>
          <w:sz w:val="24"/>
          <w:szCs w:val="24"/>
        </w:rPr>
        <w:t xml:space="preserve"> the people had failed.</w:t>
      </w:r>
    </w:p>
    <w:p w14:paraId="4DDC852A" w14:textId="37ABE3FF" w:rsidR="000723B7" w:rsidRDefault="000723B7" w:rsidP="000723B7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Studying the Prophets</w:t>
      </w:r>
    </w:p>
    <w:p w14:paraId="6D4DF3D3" w14:textId="1CE4BC17" w:rsidR="000723B7" w:rsidRDefault="000723B7" w:rsidP="000723B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Ask the right questions</w:t>
      </w:r>
    </w:p>
    <w:p w14:paraId="0E1075CE" w14:textId="24322EFE" w:rsidR="000723B7" w:rsidRDefault="000723B7" w:rsidP="000723B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To whom was the prophet speaking?</w:t>
      </w:r>
    </w:p>
    <w:p w14:paraId="34417C86" w14:textId="53A6D79B" w:rsidR="000723B7" w:rsidRDefault="00DB5235" w:rsidP="000723B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Israel</w:t>
      </w:r>
    </w:p>
    <w:p w14:paraId="42AA3345" w14:textId="1B3D154A" w:rsidR="00DB5235" w:rsidRDefault="00DB5235" w:rsidP="000723B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Judah</w:t>
      </w:r>
    </w:p>
    <w:p w14:paraId="11668643" w14:textId="435101B7" w:rsidR="00DB5235" w:rsidRDefault="00DB5235" w:rsidP="000723B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Other </w:t>
      </w:r>
      <w:r w:rsidR="006D67FA">
        <w:rPr>
          <w:rFonts w:ascii="Helvetica" w:hAnsi="Helvetica"/>
          <w:sz w:val="24"/>
          <w:szCs w:val="24"/>
        </w:rPr>
        <w:t>nations</w:t>
      </w:r>
    </w:p>
    <w:p w14:paraId="15BBB4DB" w14:textId="6A25E0CF" w:rsidR="006D67FA" w:rsidRDefault="006D67FA" w:rsidP="006D67F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When did the prophet operate?</w:t>
      </w:r>
    </w:p>
    <w:p w14:paraId="4A2E622E" w14:textId="25A7CDF9" w:rsidR="006D67FA" w:rsidRDefault="006D67FA" w:rsidP="006D67F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Pre-exile</w:t>
      </w:r>
    </w:p>
    <w:p w14:paraId="31957FDC" w14:textId="690A12AD" w:rsidR="006D67FA" w:rsidRDefault="006D67FA" w:rsidP="006D67F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During the exile</w:t>
      </w:r>
    </w:p>
    <w:p w14:paraId="427B61B2" w14:textId="596D7E9F" w:rsidR="006D67FA" w:rsidRDefault="006D67FA" w:rsidP="006D67F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Post-exile</w:t>
      </w:r>
    </w:p>
    <w:p w14:paraId="589F7B2B" w14:textId="4F2EB2AF" w:rsidR="006D67FA" w:rsidRDefault="00274249" w:rsidP="006D67F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was the content of the message?</w:t>
      </w:r>
    </w:p>
    <w:p w14:paraId="4D89BA7E" w14:textId="467345F8" w:rsidR="00274249" w:rsidRDefault="00C66707" w:rsidP="0027424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Woe: </w:t>
      </w:r>
      <w:r w:rsidR="00946118">
        <w:rPr>
          <w:rFonts w:ascii="Helvetica" w:hAnsi="Helvetica"/>
          <w:sz w:val="24"/>
          <w:szCs w:val="24"/>
        </w:rPr>
        <w:t xml:space="preserve">An </w:t>
      </w:r>
      <w:r>
        <w:rPr>
          <w:rFonts w:ascii="Helvetica" w:hAnsi="Helvetica"/>
          <w:sz w:val="24"/>
          <w:szCs w:val="24"/>
        </w:rPr>
        <w:t>announcement of distress and prediction of doom</w:t>
      </w:r>
      <w:r w:rsidR="00946118">
        <w:rPr>
          <w:rFonts w:ascii="Helvetica" w:hAnsi="Helvetica"/>
          <w:sz w:val="24"/>
          <w:szCs w:val="24"/>
        </w:rPr>
        <w:t xml:space="preserve">. </w:t>
      </w:r>
      <w:r w:rsidR="00DB52BD">
        <w:rPr>
          <w:rFonts w:ascii="Helvetica" w:hAnsi="Helvetica"/>
          <w:sz w:val="24"/>
          <w:szCs w:val="24"/>
        </w:rPr>
        <w:t>(Habakkuk 2:6-8)</w:t>
      </w:r>
    </w:p>
    <w:p w14:paraId="5BBF61C8" w14:textId="4F502411" w:rsidR="00C66707" w:rsidRDefault="00C66707" w:rsidP="0027424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Lawsuit: An</w:t>
      </w:r>
      <w:r w:rsidR="00BA5A74">
        <w:rPr>
          <w:rFonts w:ascii="Helvetica" w:hAnsi="Helvetica"/>
          <w:sz w:val="24"/>
          <w:szCs w:val="24"/>
        </w:rPr>
        <w:t xml:space="preserve"> illustration of God presenting the case against Israel in a courtroom. (Isaiah 3:13-26)</w:t>
      </w:r>
    </w:p>
    <w:p w14:paraId="50848C5F" w14:textId="5BD08504" w:rsidR="00DB52BD" w:rsidRDefault="00DB52BD" w:rsidP="0027424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Promise: The promise of future salvation. (Amos 9:11-15)</w:t>
      </w:r>
    </w:p>
    <w:p w14:paraId="698BC590" w14:textId="7BD7F7B2" w:rsidR="00DB52BD" w:rsidRDefault="005F634F" w:rsidP="0027424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Enactment: An object lesson acted out by the prophet. (Ezekiel 4:1-4)</w:t>
      </w:r>
    </w:p>
    <w:p w14:paraId="274673A2" w14:textId="6FA1516C" w:rsidR="005F634F" w:rsidRDefault="005F634F" w:rsidP="0027424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Messenger Speech: The most common</w:t>
      </w:r>
      <w:r w:rsidR="00965B90">
        <w:rPr>
          <w:rFonts w:ascii="Helvetica" w:hAnsi="Helvetica"/>
          <w:sz w:val="24"/>
          <w:szCs w:val="24"/>
        </w:rPr>
        <w:t xml:space="preserve"> form. It begins by declaring “The Lord says,” and lays out God’s message. (Jeremiah 35:17-19)</w:t>
      </w:r>
    </w:p>
    <w:p w14:paraId="1ABD807E" w14:textId="4A384CEB" w:rsidR="008516E8" w:rsidRDefault="008516E8" w:rsidP="008516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Applying the Prophets</w:t>
      </w:r>
    </w:p>
    <w:p w14:paraId="6CEBA6D7" w14:textId="60F11279" w:rsidR="008516E8" w:rsidRDefault="008516E8" w:rsidP="008516E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Think about what God said to their culture about their actions and attitudes. What might God say about our current culture?</w:t>
      </w:r>
    </w:p>
    <w:p w14:paraId="1B5E892C" w14:textId="674F4E3A" w:rsidR="008516E8" w:rsidRDefault="00C03FE3" w:rsidP="008516E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can we learn from what Israel did or did not do?</w:t>
      </w:r>
    </w:p>
    <w:p w14:paraId="6878EDF2" w14:textId="46413772" w:rsidR="00C03FE3" w:rsidRDefault="00C03FE3" w:rsidP="008516E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Don’t try to make every prophecy fit a future event. Some will, but most</w:t>
      </w:r>
      <w:r w:rsidR="00D025B5">
        <w:rPr>
          <w:rFonts w:ascii="Helvetica" w:hAnsi="Helvetica"/>
          <w:sz w:val="24"/>
          <w:szCs w:val="24"/>
        </w:rPr>
        <w:t xml:space="preserve"> are about God and Israel during that </w:t>
      </w:r>
      <w:proofErr w:type="gramStart"/>
      <w:r w:rsidR="00D025B5">
        <w:rPr>
          <w:rFonts w:ascii="Helvetica" w:hAnsi="Helvetica"/>
          <w:sz w:val="24"/>
          <w:szCs w:val="24"/>
        </w:rPr>
        <w:t>time period</w:t>
      </w:r>
      <w:proofErr w:type="gramEnd"/>
      <w:r w:rsidR="00D025B5">
        <w:rPr>
          <w:rFonts w:ascii="Helvetica" w:hAnsi="Helvetica"/>
          <w:sz w:val="24"/>
          <w:szCs w:val="24"/>
        </w:rPr>
        <w:t>.</w:t>
      </w:r>
    </w:p>
    <w:p w14:paraId="4EF8D9FE" w14:textId="1A1C5F53" w:rsidR="00D025B5" w:rsidRDefault="00D025B5" w:rsidP="008516E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Look for how NT writers quoted the prophets</w:t>
      </w:r>
      <w:r w:rsidR="000074A6">
        <w:rPr>
          <w:rFonts w:ascii="Helvetica" w:hAnsi="Helvetica"/>
          <w:sz w:val="24"/>
          <w:szCs w:val="24"/>
        </w:rPr>
        <w:t>. What were they trying to tell us by alluding to those prophetic messages? How does that prophecy about Israel find fulfillment in Jesus?</w:t>
      </w:r>
    </w:p>
    <w:p w14:paraId="4D81B829" w14:textId="31B5A929" w:rsidR="000074A6" w:rsidRDefault="000074A6" w:rsidP="000074A6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Psalms</w:t>
      </w:r>
    </w:p>
    <w:p w14:paraId="6A4D4F61" w14:textId="77777777" w:rsidR="006D2590" w:rsidRDefault="000074A6" w:rsidP="006D259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Psalms were Israel’s prayers and songs to God</w:t>
      </w:r>
      <w:r w:rsidR="006D2590">
        <w:rPr>
          <w:rFonts w:ascii="Helvetica" w:hAnsi="Helvetica"/>
          <w:sz w:val="24"/>
          <w:szCs w:val="24"/>
        </w:rPr>
        <w:t>.</w:t>
      </w:r>
    </w:p>
    <w:p w14:paraId="1A2D02BF" w14:textId="1141D15C" w:rsidR="006D2590" w:rsidRDefault="006D2590" w:rsidP="006D259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They </w:t>
      </w:r>
      <w:r w:rsidR="000074A6">
        <w:rPr>
          <w:rFonts w:ascii="Helvetica" w:hAnsi="Helvetica"/>
          <w:sz w:val="24"/>
          <w:szCs w:val="24"/>
        </w:rPr>
        <w:t>were used in worship settings</w:t>
      </w:r>
      <w:r>
        <w:rPr>
          <w:rFonts w:ascii="Helvetica" w:hAnsi="Helvetica"/>
          <w:sz w:val="24"/>
          <w:szCs w:val="24"/>
        </w:rPr>
        <w:t>.</w:t>
      </w:r>
    </w:p>
    <w:p w14:paraId="250972BE" w14:textId="51183A20" w:rsidR="006D2590" w:rsidRDefault="006D2590" w:rsidP="006D259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teach us how to express ourselves to God.</w:t>
      </w:r>
    </w:p>
    <w:p w14:paraId="297AC328" w14:textId="58F1C47C" w:rsidR="006D2590" w:rsidRDefault="006D2590" w:rsidP="006D259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Psalms are poetry.</w:t>
      </w:r>
    </w:p>
    <w:p w14:paraId="4E0BBE9C" w14:textId="0D5B2D4C" w:rsidR="00DE6023" w:rsidRDefault="00DE6023" w:rsidP="00DE602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They use expressive language and metaphors to speak to our emotions and </w:t>
      </w:r>
      <w:r w:rsidR="00EC67DC">
        <w:rPr>
          <w:rFonts w:ascii="Helvetica" w:hAnsi="Helvetica"/>
          <w:sz w:val="24"/>
          <w:szCs w:val="24"/>
        </w:rPr>
        <w:t>spark our imaginations.</w:t>
      </w:r>
    </w:p>
    <w:p w14:paraId="7DE5855C" w14:textId="0A399207" w:rsidR="00EC67DC" w:rsidRDefault="00EC67DC" w:rsidP="00DE6023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were originally set to music.</w:t>
      </w:r>
    </w:p>
    <w:p w14:paraId="5DA3CD8A" w14:textId="10900560" w:rsidR="00EC67DC" w:rsidRDefault="00EC67DC" w:rsidP="00EC67DC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Types of Psalms</w:t>
      </w:r>
    </w:p>
    <w:p w14:paraId="558C35D3" w14:textId="77777777" w:rsidR="00127747" w:rsidRDefault="00EC67DC" w:rsidP="00EC67DC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Laments</w:t>
      </w:r>
    </w:p>
    <w:p w14:paraId="2116B5AF" w14:textId="1E0ACDC3" w:rsidR="00127747" w:rsidRDefault="00127747" w:rsidP="00724F0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most common form</w:t>
      </w:r>
      <w:r w:rsidR="00724F0B">
        <w:rPr>
          <w:rFonts w:ascii="Helvetica" w:hAnsi="Helvetica"/>
          <w:sz w:val="24"/>
          <w:szCs w:val="24"/>
        </w:rPr>
        <w:t xml:space="preserve">. </w:t>
      </w:r>
      <w:r w:rsidRPr="00724F0B">
        <w:rPr>
          <w:rFonts w:ascii="Helvetica" w:hAnsi="Helvetica"/>
          <w:sz w:val="24"/>
          <w:szCs w:val="24"/>
        </w:rPr>
        <w:t>About 70 out of 150 are laments</w:t>
      </w:r>
    </w:p>
    <w:p w14:paraId="41C546BA" w14:textId="66FA9D3D" w:rsidR="00724F0B" w:rsidRDefault="00724F0B" w:rsidP="00724F0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Expresses struggle, disappointment, and pain</w:t>
      </w:r>
    </w:p>
    <w:p w14:paraId="376F146A" w14:textId="369EA92E" w:rsidR="00724F0B" w:rsidRPr="00724F0B" w:rsidRDefault="00724F0B" w:rsidP="00724F0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Ends with faithful confidence in God</w:t>
      </w:r>
    </w:p>
    <w:p w14:paraId="62305F2C" w14:textId="69D49525" w:rsidR="00127747" w:rsidRDefault="00127747" w:rsidP="0012774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Thanksgiving </w:t>
      </w:r>
    </w:p>
    <w:p w14:paraId="1B6A8C47" w14:textId="1E32FEBF" w:rsidR="00127747" w:rsidRDefault="00127747" w:rsidP="0012774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Praises God for what he has done</w:t>
      </w:r>
    </w:p>
    <w:p w14:paraId="373D491C" w14:textId="61F5D1C3" w:rsidR="00127747" w:rsidRDefault="00127747" w:rsidP="0012774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Praise</w:t>
      </w:r>
    </w:p>
    <w:p w14:paraId="2E7D01B4" w14:textId="7FCD0E1E" w:rsidR="00127747" w:rsidRDefault="00127747" w:rsidP="0012774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Praises God for who he is</w:t>
      </w:r>
    </w:p>
    <w:p w14:paraId="78A38EE1" w14:textId="15498011" w:rsidR="00724F0B" w:rsidRDefault="00724F0B" w:rsidP="00724F0B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Salvation-history</w:t>
      </w:r>
    </w:p>
    <w:p w14:paraId="3FC2DA2D" w14:textId="5C589133" w:rsidR="00724F0B" w:rsidRDefault="00724F0B" w:rsidP="00724F0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Reviews God’s salvation of Israel</w:t>
      </w:r>
    </w:p>
    <w:p w14:paraId="4CC74897" w14:textId="599BDB46" w:rsidR="00C0615C" w:rsidRDefault="00C0615C" w:rsidP="00C0615C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Psalms of Anger</w:t>
      </w:r>
    </w:p>
    <w:p w14:paraId="4B37E718" w14:textId="63C2FBFF" w:rsidR="00C0615C" w:rsidRDefault="00C0615C" w:rsidP="00C0615C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Expresses anger to God, using exaggerated language to express deep emotion</w:t>
      </w:r>
    </w:p>
    <w:p w14:paraId="4A4A3F40" w14:textId="5F169E61" w:rsidR="00C0615C" w:rsidRDefault="00C0615C" w:rsidP="00C0615C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 xml:space="preserve">Teach us how </w:t>
      </w:r>
      <w:r w:rsidR="00B62C05">
        <w:rPr>
          <w:rFonts w:ascii="Helvetica" w:hAnsi="Helvetica"/>
          <w:sz w:val="24"/>
          <w:szCs w:val="24"/>
        </w:rPr>
        <w:t>not to lash out at a person, but to take our emotions to God in prayer and praise.</w:t>
      </w:r>
    </w:p>
    <w:p w14:paraId="01C6E6FA" w14:textId="7CBE18DA" w:rsidR="00B62C05" w:rsidRDefault="00B62C05" w:rsidP="00B62C0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Applying the Psalms</w:t>
      </w:r>
    </w:p>
    <w:p w14:paraId="23CC4C3F" w14:textId="0426B28B" w:rsidR="00B62C05" w:rsidRDefault="00B3098A" w:rsidP="00B62C0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psalms should bring us to a response to God.</w:t>
      </w:r>
    </w:p>
    <w:p w14:paraId="5B9C3FFB" w14:textId="1DA16D48" w:rsidR="00B3098A" w:rsidRDefault="00B3098A" w:rsidP="00B62C0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Think of the psalm as a whole unit, don’t focus on only one line.</w:t>
      </w:r>
    </w:p>
    <w:p w14:paraId="54EA20BF" w14:textId="0EA56AB7" w:rsidR="00B3098A" w:rsidRDefault="00B3098A" w:rsidP="00B62C0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Allow the psalms to</w:t>
      </w:r>
    </w:p>
    <w:p w14:paraId="7AFBA9F8" w14:textId="37027FA4" w:rsidR="00B3098A" w:rsidRDefault="00B3098A" w:rsidP="00B3098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Guide you to worship</w:t>
      </w:r>
    </w:p>
    <w:p w14:paraId="75E78F11" w14:textId="47CCB256" w:rsidR="00B3098A" w:rsidRDefault="00B3098A" w:rsidP="00B3098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Approach God with honesty</w:t>
      </w:r>
    </w:p>
    <w:p w14:paraId="12E26DAE" w14:textId="64B85D06" w:rsidR="00B3098A" w:rsidRDefault="00B3098A" w:rsidP="00B3098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Meditate and think on God’s word</w:t>
      </w:r>
    </w:p>
    <w:p w14:paraId="0FD5A366" w14:textId="4A5D4E02" w:rsidR="00956D39" w:rsidRDefault="00956D39" w:rsidP="00956D39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Wisdom Books</w:t>
      </w:r>
    </w:p>
    <w:p w14:paraId="54083BA7" w14:textId="73976518" w:rsidR="00181309" w:rsidRDefault="00181309" w:rsidP="00956D3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Proverbs, Job, Ecclesiastes, Song of Solomon, Psalms (Could be included, but can function on its own)</w:t>
      </w:r>
    </w:p>
    <w:p w14:paraId="78866EA0" w14:textId="7ACAE035" w:rsidR="00956D39" w:rsidRDefault="00956D39" w:rsidP="00956D3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Wisdom in the Bible </w:t>
      </w:r>
      <w:r w:rsidR="00100498">
        <w:rPr>
          <w:rFonts w:ascii="Helvetica" w:hAnsi="Helvetica"/>
          <w:sz w:val="24"/>
          <w:szCs w:val="24"/>
        </w:rPr>
        <w:t>is</w:t>
      </w:r>
      <w:r>
        <w:rPr>
          <w:rFonts w:ascii="Helvetica" w:hAnsi="Helvetica"/>
          <w:sz w:val="24"/>
          <w:szCs w:val="24"/>
        </w:rPr>
        <w:t xml:space="preserve"> making godly choices, not </w:t>
      </w:r>
      <w:r w:rsidR="00793D3F">
        <w:rPr>
          <w:rFonts w:ascii="Helvetica" w:hAnsi="Helvetica"/>
          <w:sz w:val="24"/>
          <w:szCs w:val="24"/>
        </w:rPr>
        <w:t>accumulating</w:t>
      </w:r>
      <w:r>
        <w:rPr>
          <w:rFonts w:ascii="Helvetica" w:hAnsi="Helvetica"/>
          <w:sz w:val="24"/>
          <w:szCs w:val="24"/>
        </w:rPr>
        <w:t xml:space="preserve"> knowledge.</w:t>
      </w:r>
    </w:p>
    <w:p w14:paraId="687CAB33" w14:textId="66D41677" w:rsidR="00793D3F" w:rsidRDefault="00793D3F" w:rsidP="00956D3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Wisdom is found, practically, in our actions and just our words.</w:t>
      </w:r>
    </w:p>
    <w:p w14:paraId="716EB7A2" w14:textId="5AE23898" w:rsidR="00100498" w:rsidRDefault="00100498" w:rsidP="00956D39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Wisdom begins with God.</w:t>
      </w:r>
    </w:p>
    <w:p w14:paraId="33A2092B" w14:textId="4D5D5573" w:rsidR="00100498" w:rsidRDefault="00100498" w:rsidP="0010049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Applying Wisdom Books</w:t>
      </w:r>
    </w:p>
    <w:p w14:paraId="10A3EDC7" w14:textId="23A02B04" w:rsidR="00100498" w:rsidRDefault="00586AC6" w:rsidP="00100498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Proverbs are practical wisdom for daily life. </w:t>
      </w:r>
    </w:p>
    <w:p w14:paraId="529EF6A5" w14:textId="13C0DE80" w:rsidR="00586AC6" w:rsidRDefault="00586AC6" w:rsidP="00586AC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They are catchy and short to help </w:t>
      </w:r>
      <w:r w:rsidR="003B530B">
        <w:rPr>
          <w:rFonts w:ascii="Helvetica" w:hAnsi="Helvetica"/>
          <w:sz w:val="24"/>
          <w:szCs w:val="24"/>
        </w:rPr>
        <w:t>the listener/reader retain the truth.</w:t>
      </w:r>
    </w:p>
    <w:p w14:paraId="69249097" w14:textId="59519192" w:rsidR="003B530B" w:rsidRDefault="003B530B" w:rsidP="00586AC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do not cover every potential situation.</w:t>
      </w:r>
    </w:p>
    <w:p w14:paraId="294A652F" w14:textId="63E684EE" w:rsidR="003B530B" w:rsidRDefault="00F17D6F" w:rsidP="003B530B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Job</w:t>
      </w:r>
    </w:p>
    <w:p w14:paraId="1D868DA8" w14:textId="6B4BA106" w:rsidR="00F17D6F" w:rsidRDefault="00F17D6F" w:rsidP="00F17D6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is our response to God when bad things happen? How did Job respond? How did God respond?</w:t>
      </w:r>
    </w:p>
    <w:p w14:paraId="4F6D494E" w14:textId="562E4F5C" w:rsidR="00F17D6F" w:rsidRDefault="00CC1793" w:rsidP="00F17D6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Be careful about quoting from Job’s friends, remember God</w:t>
      </w:r>
      <w:r w:rsidR="00710943">
        <w:rPr>
          <w:rFonts w:ascii="Helvetica" w:hAnsi="Helvetica"/>
          <w:sz w:val="24"/>
          <w:szCs w:val="24"/>
        </w:rPr>
        <w:t xml:space="preserve"> did not approve of them.</w:t>
      </w:r>
    </w:p>
    <w:p w14:paraId="49A75476" w14:textId="732514F3" w:rsidR="00710943" w:rsidRDefault="00710943" w:rsidP="00F17D6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Read the </w:t>
      </w:r>
      <w:proofErr w:type="gramStart"/>
      <w:r>
        <w:rPr>
          <w:rFonts w:ascii="Helvetica" w:hAnsi="Helvetica"/>
          <w:sz w:val="24"/>
          <w:szCs w:val="24"/>
        </w:rPr>
        <w:t>book as a whole</w:t>
      </w:r>
      <w:proofErr w:type="gramEnd"/>
      <w:r>
        <w:rPr>
          <w:rFonts w:ascii="Helvetica" w:hAnsi="Helvetica"/>
          <w:sz w:val="24"/>
          <w:szCs w:val="24"/>
        </w:rPr>
        <w:t>.</w:t>
      </w:r>
    </w:p>
    <w:p w14:paraId="70A19201" w14:textId="39115F2C" w:rsidR="00710943" w:rsidRDefault="00085139" w:rsidP="00710943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Ecclesiastes focuses on hard questions, consider studying the book </w:t>
      </w:r>
      <w:proofErr w:type="gramStart"/>
      <w:r>
        <w:rPr>
          <w:rFonts w:ascii="Helvetica" w:hAnsi="Helvetica"/>
          <w:sz w:val="24"/>
          <w:szCs w:val="24"/>
        </w:rPr>
        <w:t>in light of</w:t>
      </w:r>
      <w:proofErr w:type="gramEnd"/>
      <w:r>
        <w:rPr>
          <w:rFonts w:ascii="Helvetica" w:hAnsi="Helvetica"/>
          <w:sz w:val="24"/>
          <w:szCs w:val="24"/>
        </w:rPr>
        <w:t xml:space="preserve"> the </w:t>
      </w:r>
      <w:r w:rsidR="00A32CD9">
        <w:rPr>
          <w:rFonts w:ascii="Helvetica" w:hAnsi="Helvetica"/>
          <w:sz w:val="24"/>
          <w:szCs w:val="24"/>
        </w:rPr>
        <w:t>Ecclesiastes 12:13 (NIV) “Now that all has been heard; here is the conclusion of the matter: Fear God and keep his commandments, for this is the duty of all mankind.”</w:t>
      </w:r>
    </w:p>
    <w:p w14:paraId="129D48C6" w14:textId="307FBE49" w:rsidR="002356BF" w:rsidRPr="005C3ABB" w:rsidRDefault="005C3ABB" w:rsidP="005C3ABB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Song of Songs is a celebration of love and that true romance between a husband and wife brings glory to God.</w:t>
      </w:r>
    </w:p>
    <w:sectPr w:rsidR="002356BF" w:rsidRPr="005C3ABB" w:rsidSect="00026FC7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43B8" w14:textId="77777777" w:rsidR="00DD1A8E" w:rsidRDefault="00DD1A8E">
      <w:pPr>
        <w:spacing w:after="0" w:line="240" w:lineRule="auto"/>
      </w:pPr>
      <w:r>
        <w:separator/>
      </w:r>
    </w:p>
    <w:p w14:paraId="557DE9F8" w14:textId="77777777" w:rsidR="00DD1A8E" w:rsidRDefault="00DD1A8E"/>
  </w:endnote>
  <w:endnote w:type="continuationSeparator" w:id="0">
    <w:p w14:paraId="582F8225" w14:textId="77777777" w:rsidR="00DD1A8E" w:rsidRDefault="00DD1A8E">
      <w:pPr>
        <w:spacing w:after="0" w:line="240" w:lineRule="auto"/>
      </w:pPr>
      <w:r>
        <w:continuationSeparator/>
      </w:r>
    </w:p>
    <w:p w14:paraId="31A0B16A" w14:textId="77777777" w:rsidR="00DD1A8E" w:rsidRDefault="00DD1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026F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DA01D4" w:rsidRDefault="00607220" w:rsidP="00026FC7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DA01D4">
          <w:rPr>
            <w:rStyle w:val="PageNumber"/>
            <w:rFonts w:ascii="Helvetica" w:hAnsi="Helvetica"/>
          </w:rPr>
          <w:fldChar w:fldCharType="begin"/>
        </w:r>
        <w:r w:rsidRPr="00DA01D4">
          <w:rPr>
            <w:rStyle w:val="PageNumber"/>
            <w:rFonts w:ascii="Helvetica" w:hAnsi="Helvetica"/>
          </w:rPr>
          <w:instrText xml:space="preserve"> PAGE </w:instrText>
        </w:r>
        <w:r w:rsidRPr="00DA01D4">
          <w:rPr>
            <w:rStyle w:val="PageNumber"/>
            <w:rFonts w:ascii="Helvetica" w:hAnsi="Helvetica"/>
          </w:rPr>
          <w:fldChar w:fldCharType="separate"/>
        </w:r>
        <w:r w:rsidRPr="00DA01D4">
          <w:rPr>
            <w:rStyle w:val="PageNumber"/>
            <w:rFonts w:ascii="Helvetica" w:hAnsi="Helvetica"/>
            <w:noProof/>
          </w:rPr>
          <w:t>2</w:t>
        </w:r>
        <w:r w:rsidRPr="00DA01D4">
          <w:rPr>
            <w:rStyle w:val="PageNumber"/>
            <w:rFonts w:ascii="Helvetica" w:hAnsi="Helvetica"/>
          </w:rPr>
          <w:fldChar w:fldCharType="end"/>
        </w:r>
      </w:p>
    </w:sdtContent>
  </w:sdt>
  <w:p w14:paraId="32D8BDBF" w14:textId="72E26ECD" w:rsidR="0051337D" w:rsidRPr="00DA01D4" w:rsidRDefault="00E01EF0" w:rsidP="00607220">
    <w:pPr>
      <w:pStyle w:val="Footer"/>
      <w:ind w:right="360"/>
      <w:rPr>
        <w:rFonts w:ascii="Helvetica" w:hAnsi="Helvetica"/>
      </w:rPr>
    </w:pPr>
    <w:r w:rsidRPr="00DA01D4">
      <w:rPr>
        <w:rFonts w:ascii="Helvetica" w:hAnsi="Helvetica"/>
      </w:rPr>
      <w:t xml:space="preserve">Digging Deep: </w:t>
    </w:r>
    <w:r w:rsidR="00607220" w:rsidRPr="00DA01D4">
      <w:rPr>
        <w:rFonts w:ascii="Helvetica" w:hAnsi="Helvetica"/>
      </w:rPr>
      <w:t xml:space="preserve">How to Study the Bible Session </w:t>
    </w:r>
    <w:r w:rsidR="009260BD">
      <w:rPr>
        <w:rFonts w:ascii="Helvetica" w:hAnsi="Helvetica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6FDB3" w14:textId="77777777" w:rsidR="00DD1A8E" w:rsidRDefault="00DD1A8E">
      <w:pPr>
        <w:spacing w:after="0" w:line="240" w:lineRule="auto"/>
      </w:pPr>
      <w:r>
        <w:separator/>
      </w:r>
    </w:p>
    <w:p w14:paraId="24CFA4EE" w14:textId="77777777" w:rsidR="00DD1A8E" w:rsidRDefault="00DD1A8E"/>
  </w:footnote>
  <w:footnote w:type="continuationSeparator" w:id="0">
    <w:p w14:paraId="3A614234" w14:textId="77777777" w:rsidR="00DD1A8E" w:rsidRDefault="00DD1A8E">
      <w:pPr>
        <w:spacing w:after="0" w:line="240" w:lineRule="auto"/>
      </w:pPr>
      <w:r>
        <w:continuationSeparator/>
      </w:r>
    </w:p>
    <w:p w14:paraId="403591B1" w14:textId="77777777" w:rsidR="00DD1A8E" w:rsidRDefault="00DD1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074A6"/>
    <w:rsid w:val="000128B3"/>
    <w:rsid w:val="00016F20"/>
    <w:rsid w:val="0002413E"/>
    <w:rsid w:val="00026FC7"/>
    <w:rsid w:val="00035B8B"/>
    <w:rsid w:val="000723B7"/>
    <w:rsid w:val="00083AC5"/>
    <w:rsid w:val="00085139"/>
    <w:rsid w:val="00085774"/>
    <w:rsid w:val="0009030F"/>
    <w:rsid w:val="000A2B78"/>
    <w:rsid w:val="000B2729"/>
    <w:rsid w:val="000B588A"/>
    <w:rsid w:val="000E48C8"/>
    <w:rsid w:val="000F7A3E"/>
    <w:rsid w:val="00100498"/>
    <w:rsid w:val="00102DFA"/>
    <w:rsid w:val="001254DE"/>
    <w:rsid w:val="00127747"/>
    <w:rsid w:val="001301C3"/>
    <w:rsid w:val="0013657C"/>
    <w:rsid w:val="0014233C"/>
    <w:rsid w:val="001475D3"/>
    <w:rsid w:val="00156DA4"/>
    <w:rsid w:val="0016105D"/>
    <w:rsid w:val="0017147A"/>
    <w:rsid w:val="00172794"/>
    <w:rsid w:val="00181309"/>
    <w:rsid w:val="001967B6"/>
    <w:rsid w:val="001A6FA3"/>
    <w:rsid w:val="001A7618"/>
    <w:rsid w:val="001B7B2C"/>
    <w:rsid w:val="001B7BC9"/>
    <w:rsid w:val="001C3B03"/>
    <w:rsid w:val="001D196A"/>
    <w:rsid w:val="001D5F6B"/>
    <w:rsid w:val="001D71EA"/>
    <w:rsid w:val="001E0199"/>
    <w:rsid w:val="001E5E73"/>
    <w:rsid w:val="002043F9"/>
    <w:rsid w:val="00207505"/>
    <w:rsid w:val="00213B5E"/>
    <w:rsid w:val="00221873"/>
    <w:rsid w:val="0023070D"/>
    <w:rsid w:val="00232934"/>
    <w:rsid w:val="002356BF"/>
    <w:rsid w:val="00240012"/>
    <w:rsid w:val="00274249"/>
    <w:rsid w:val="0029198B"/>
    <w:rsid w:val="00294368"/>
    <w:rsid w:val="00296589"/>
    <w:rsid w:val="002A20C7"/>
    <w:rsid w:val="002B185D"/>
    <w:rsid w:val="002B3318"/>
    <w:rsid w:val="002B45C2"/>
    <w:rsid w:val="002B4600"/>
    <w:rsid w:val="002B7BEA"/>
    <w:rsid w:val="002C2537"/>
    <w:rsid w:val="002D1CF3"/>
    <w:rsid w:val="002F0187"/>
    <w:rsid w:val="00332CF0"/>
    <w:rsid w:val="003357E9"/>
    <w:rsid w:val="00343A2B"/>
    <w:rsid w:val="003503D1"/>
    <w:rsid w:val="003505D1"/>
    <w:rsid w:val="003543F0"/>
    <w:rsid w:val="00354C1D"/>
    <w:rsid w:val="00364437"/>
    <w:rsid w:val="003672E8"/>
    <w:rsid w:val="00371D78"/>
    <w:rsid w:val="003826F9"/>
    <w:rsid w:val="00386A29"/>
    <w:rsid w:val="0039254A"/>
    <w:rsid w:val="003A3B3C"/>
    <w:rsid w:val="003B26E3"/>
    <w:rsid w:val="003B530B"/>
    <w:rsid w:val="003C1C36"/>
    <w:rsid w:val="003C6971"/>
    <w:rsid w:val="003C70D0"/>
    <w:rsid w:val="003C76D4"/>
    <w:rsid w:val="003D48DF"/>
    <w:rsid w:val="003D72D8"/>
    <w:rsid w:val="003E39AC"/>
    <w:rsid w:val="00413797"/>
    <w:rsid w:val="0041658B"/>
    <w:rsid w:val="00443107"/>
    <w:rsid w:val="00446A52"/>
    <w:rsid w:val="00451757"/>
    <w:rsid w:val="00453B32"/>
    <w:rsid w:val="00464697"/>
    <w:rsid w:val="004703AA"/>
    <w:rsid w:val="00470C01"/>
    <w:rsid w:val="004C45DF"/>
    <w:rsid w:val="004D5238"/>
    <w:rsid w:val="004E3885"/>
    <w:rsid w:val="004E4014"/>
    <w:rsid w:val="004F28D4"/>
    <w:rsid w:val="004F6148"/>
    <w:rsid w:val="0050121C"/>
    <w:rsid w:val="0051337D"/>
    <w:rsid w:val="00521B1E"/>
    <w:rsid w:val="00531692"/>
    <w:rsid w:val="00532C94"/>
    <w:rsid w:val="00542073"/>
    <w:rsid w:val="0055106F"/>
    <w:rsid w:val="005568AA"/>
    <w:rsid w:val="0056418D"/>
    <w:rsid w:val="00564C42"/>
    <w:rsid w:val="00570E54"/>
    <w:rsid w:val="00583405"/>
    <w:rsid w:val="00586AC6"/>
    <w:rsid w:val="00592718"/>
    <w:rsid w:val="005A5314"/>
    <w:rsid w:val="005C3ABB"/>
    <w:rsid w:val="005D0B28"/>
    <w:rsid w:val="005D3FBD"/>
    <w:rsid w:val="005F634F"/>
    <w:rsid w:val="006018ED"/>
    <w:rsid w:val="00607220"/>
    <w:rsid w:val="0060732C"/>
    <w:rsid w:val="0061471F"/>
    <w:rsid w:val="00616552"/>
    <w:rsid w:val="00621B70"/>
    <w:rsid w:val="006237D6"/>
    <w:rsid w:val="00623E67"/>
    <w:rsid w:val="00625F0C"/>
    <w:rsid w:val="00633729"/>
    <w:rsid w:val="0064105F"/>
    <w:rsid w:val="00664B2E"/>
    <w:rsid w:val="006709C5"/>
    <w:rsid w:val="006729E4"/>
    <w:rsid w:val="006766BE"/>
    <w:rsid w:val="00676D34"/>
    <w:rsid w:val="00683C78"/>
    <w:rsid w:val="00693910"/>
    <w:rsid w:val="00694937"/>
    <w:rsid w:val="006966B4"/>
    <w:rsid w:val="006A2F28"/>
    <w:rsid w:val="006A3F30"/>
    <w:rsid w:val="006B3B7E"/>
    <w:rsid w:val="006B762E"/>
    <w:rsid w:val="006C1FD5"/>
    <w:rsid w:val="006D2590"/>
    <w:rsid w:val="006D67FA"/>
    <w:rsid w:val="006E190E"/>
    <w:rsid w:val="006E4C0C"/>
    <w:rsid w:val="006F4720"/>
    <w:rsid w:val="006F5A09"/>
    <w:rsid w:val="00700698"/>
    <w:rsid w:val="00701B20"/>
    <w:rsid w:val="00710943"/>
    <w:rsid w:val="00712A3D"/>
    <w:rsid w:val="00724F0B"/>
    <w:rsid w:val="007401AF"/>
    <w:rsid w:val="007471A9"/>
    <w:rsid w:val="00750355"/>
    <w:rsid w:val="00752871"/>
    <w:rsid w:val="00763931"/>
    <w:rsid w:val="00781B23"/>
    <w:rsid w:val="00787386"/>
    <w:rsid w:val="00793D3F"/>
    <w:rsid w:val="007A0C4E"/>
    <w:rsid w:val="007A566E"/>
    <w:rsid w:val="007C0212"/>
    <w:rsid w:val="007C3A5C"/>
    <w:rsid w:val="007E0E6A"/>
    <w:rsid w:val="007E534D"/>
    <w:rsid w:val="007F28EA"/>
    <w:rsid w:val="0080215A"/>
    <w:rsid w:val="008043C8"/>
    <w:rsid w:val="008071E1"/>
    <w:rsid w:val="008370CA"/>
    <w:rsid w:val="008444AD"/>
    <w:rsid w:val="008516E8"/>
    <w:rsid w:val="008524F3"/>
    <w:rsid w:val="00863594"/>
    <w:rsid w:val="008700B7"/>
    <w:rsid w:val="0088532A"/>
    <w:rsid w:val="00892432"/>
    <w:rsid w:val="00894FE9"/>
    <w:rsid w:val="008B2E8D"/>
    <w:rsid w:val="008B46AA"/>
    <w:rsid w:val="008C368F"/>
    <w:rsid w:val="008C36EF"/>
    <w:rsid w:val="008D58F5"/>
    <w:rsid w:val="008E2D4A"/>
    <w:rsid w:val="008F0E39"/>
    <w:rsid w:val="00906412"/>
    <w:rsid w:val="00912E7C"/>
    <w:rsid w:val="009260BD"/>
    <w:rsid w:val="00926C86"/>
    <w:rsid w:val="00927503"/>
    <w:rsid w:val="00927F57"/>
    <w:rsid w:val="009321A3"/>
    <w:rsid w:val="009408E9"/>
    <w:rsid w:val="00946118"/>
    <w:rsid w:val="00946B83"/>
    <w:rsid w:val="009472E2"/>
    <w:rsid w:val="00950A2B"/>
    <w:rsid w:val="00951EAA"/>
    <w:rsid w:val="009545DE"/>
    <w:rsid w:val="00956D39"/>
    <w:rsid w:val="00965B90"/>
    <w:rsid w:val="00984AEE"/>
    <w:rsid w:val="009A11E9"/>
    <w:rsid w:val="009A27F3"/>
    <w:rsid w:val="009A5B3E"/>
    <w:rsid w:val="009C0120"/>
    <w:rsid w:val="009C5576"/>
    <w:rsid w:val="009F4479"/>
    <w:rsid w:val="009F630A"/>
    <w:rsid w:val="009F7775"/>
    <w:rsid w:val="00A0485D"/>
    <w:rsid w:val="00A06D47"/>
    <w:rsid w:val="00A15F02"/>
    <w:rsid w:val="00A219C1"/>
    <w:rsid w:val="00A27F73"/>
    <w:rsid w:val="00A32CD9"/>
    <w:rsid w:val="00A33953"/>
    <w:rsid w:val="00A63CF0"/>
    <w:rsid w:val="00A70500"/>
    <w:rsid w:val="00A855B3"/>
    <w:rsid w:val="00A91417"/>
    <w:rsid w:val="00A93E14"/>
    <w:rsid w:val="00A95A8A"/>
    <w:rsid w:val="00A96010"/>
    <w:rsid w:val="00AA34D2"/>
    <w:rsid w:val="00AD5F7D"/>
    <w:rsid w:val="00AE23B2"/>
    <w:rsid w:val="00AF2819"/>
    <w:rsid w:val="00B01551"/>
    <w:rsid w:val="00B0236F"/>
    <w:rsid w:val="00B059ED"/>
    <w:rsid w:val="00B100ED"/>
    <w:rsid w:val="00B10C0C"/>
    <w:rsid w:val="00B12527"/>
    <w:rsid w:val="00B3098A"/>
    <w:rsid w:val="00B35363"/>
    <w:rsid w:val="00B47F5A"/>
    <w:rsid w:val="00B562D5"/>
    <w:rsid w:val="00B62C05"/>
    <w:rsid w:val="00B71111"/>
    <w:rsid w:val="00B77D7C"/>
    <w:rsid w:val="00B8052B"/>
    <w:rsid w:val="00B873DA"/>
    <w:rsid w:val="00B90844"/>
    <w:rsid w:val="00B9085E"/>
    <w:rsid w:val="00BA5620"/>
    <w:rsid w:val="00BA5A74"/>
    <w:rsid w:val="00BB2FE3"/>
    <w:rsid w:val="00BB6FEE"/>
    <w:rsid w:val="00BC0DD1"/>
    <w:rsid w:val="00BC2709"/>
    <w:rsid w:val="00BE3EF5"/>
    <w:rsid w:val="00BF624A"/>
    <w:rsid w:val="00C015AF"/>
    <w:rsid w:val="00C03FE3"/>
    <w:rsid w:val="00C0615C"/>
    <w:rsid w:val="00C22283"/>
    <w:rsid w:val="00C25EB5"/>
    <w:rsid w:val="00C27926"/>
    <w:rsid w:val="00C33761"/>
    <w:rsid w:val="00C41264"/>
    <w:rsid w:val="00C608BF"/>
    <w:rsid w:val="00C66707"/>
    <w:rsid w:val="00C80B1F"/>
    <w:rsid w:val="00C85F68"/>
    <w:rsid w:val="00C9784E"/>
    <w:rsid w:val="00C97C9F"/>
    <w:rsid w:val="00CA7D59"/>
    <w:rsid w:val="00CC1793"/>
    <w:rsid w:val="00CD4AAC"/>
    <w:rsid w:val="00CE183D"/>
    <w:rsid w:val="00CE565F"/>
    <w:rsid w:val="00CF2511"/>
    <w:rsid w:val="00CF405A"/>
    <w:rsid w:val="00CF5FB0"/>
    <w:rsid w:val="00D025B5"/>
    <w:rsid w:val="00D234C6"/>
    <w:rsid w:val="00D4012C"/>
    <w:rsid w:val="00D45865"/>
    <w:rsid w:val="00D66003"/>
    <w:rsid w:val="00D67A27"/>
    <w:rsid w:val="00D72A6D"/>
    <w:rsid w:val="00D77CE9"/>
    <w:rsid w:val="00DA01D4"/>
    <w:rsid w:val="00DA092A"/>
    <w:rsid w:val="00DA782F"/>
    <w:rsid w:val="00DB5235"/>
    <w:rsid w:val="00DB52BD"/>
    <w:rsid w:val="00DC1AE2"/>
    <w:rsid w:val="00DC3BAB"/>
    <w:rsid w:val="00DD1A8E"/>
    <w:rsid w:val="00DE3A05"/>
    <w:rsid w:val="00DE6023"/>
    <w:rsid w:val="00DF252D"/>
    <w:rsid w:val="00E01EF0"/>
    <w:rsid w:val="00E02EED"/>
    <w:rsid w:val="00E11E61"/>
    <w:rsid w:val="00E3236A"/>
    <w:rsid w:val="00E43425"/>
    <w:rsid w:val="00E60906"/>
    <w:rsid w:val="00E66635"/>
    <w:rsid w:val="00EA2C76"/>
    <w:rsid w:val="00EC67DC"/>
    <w:rsid w:val="00EC78B9"/>
    <w:rsid w:val="00ED743F"/>
    <w:rsid w:val="00EE2545"/>
    <w:rsid w:val="00F031B1"/>
    <w:rsid w:val="00F17D6F"/>
    <w:rsid w:val="00F35893"/>
    <w:rsid w:val="00F51B5A"/>
    <w:rsid w:val="00F5672C"/>
    <w:rsid w:val="00F61DCF"/>
    <w:rsid w:val="00F6480E"/>
    <w:rsid w:val="00F72C85"/>
    <w:rsid w:val="00F82FC1"/>
    <w:rsid w:val="00FA6AF6"/>
    <w:rsid w:val="00FA7B50"/>
    <w:rsid w:val="00FB11A2"/>
    <w:rsid w:val="00FB338D"/>
    <w:rsid w:val="00FB6B5A"/>
    <w:rsid w:val="00FB7EB2"/>
    <w:rsid w:val="00FC4262"/>
    <w:rsid w:val="00FD2B4C"/>
    <w:rsid w:val="00FD4C01"/>
    <w:rsid w:val="00FD5706"/>
    <w:rsid w:val="00FE0B2F"/>
    <w:rsid w:val="00FF32A4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CE67-172F-CC43-94DF-92F520C6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Outline.dotx</Template>
  <TotalTime>50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50</cp:revision>
  <dcterms:created xsi:type="dcterms:W3CDTF">2021-04-21T17:58:00Z</dcterms:created>
  <dcterms:modified xsi:type="dcterms:W3CDTF">2021-04-21T18:48:00Z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