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0B14EC75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EA2C76">
        <w:rPr>
          <w:rFonts w:ascii="Helvetica" w:hAnsi="Helvetica"/>
          <w:sz w:val="24"/>
          <w:szCs w:val="24"/>
        </w:rPr>
        <w:t>V</w:t>
      </w:r>
      <w:r w:rsidRPr="00DA01D4">
        <w:rPr>
          <w:rFonts w:ascii="Helvetica" w:hAnsi="Helvetica"/>
          <w:sz w:val="24"/>
          <w:szCs w:val="24"/>
        </w:rPr>
        <w:t xml:space="preserve">: </w:t>
      </w:r>
      <w:r w:rsidR="00C97C9F">
        <w:rPr>
          <w:rFonts w:ascii="Helvetica" w:hAnsi="Helvetica"/>
          <w:sz w:val="24"/>
          <w:szCs w:val="24"/>
        </w:rPr>
        <w:t>The Goal of Bible Study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81CC8EC" w14:textId="462C8698" w:rsidR="00C015AF" w:rsidRDefault="00C97C9F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is Biblical Study?</w:t>
      </w:r>
    </w:p>
    <w:p w14:paraId="35345773" w14:textId="34BCBB18" w:rsidR="004F6148" w:rsidRDefault="004F6148" w:rsidP="004F614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Bible study is the process of drawing out the true meaning of scripture and applying those truths.</w:t>
      </w:r>
    </w:p>
    <w:p w14:paraId="476261C8" w14:textId="42629650" w:rsidR="004F6148" w:rsidRDefault="004F6148" w:rsidP="004F614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want to discover what God intended to say to the Bible’s original readers.</w:t>
      </w:r>
    </w:p>
    <w:p w14:paraId="5B2D6070" w14:textId="3E7E1CA6" w:rsidR="004F6148" w:rsidRDefault="004F6148" w:rsidP="004F614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want to find the significance of God’s word to them for us in the modern world.</w:t>
      </w:r>
    </w:p>
    <w:p w14:paraId="071DEFBD" w14:textId="2E8B372E" w:rsidR="007471A9" w:rsidRDefault="007471A9" w:rsidP="004F614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Bible study is careful examination of scripture.</w:t>
      </w:r>
    </w:p>
    <w:p w14:paraId="2DD09E21" w14:textId="14A5ECEA" w:rsidR="007471A9" w:rsidRDefault="007471A9" w:rsidP="007471A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It is more than devotional reading</w:t>
      </w:r>
      <w:r w:rsidR="00D66003">
        <w:rPr>
          <w:rFonts w:ascii="Helvetica" w:hAnsi="Helvetica"/>
          <w:sz w:val="24"/>
          <w:szCs w:val="24"/>
        </w:rPr>
        <w:t>.</w:t>
      </w:r>
    </w:p>
    <w:p w14:paraId="3C7E911E" w14:textId="0BCBE1EF" w:rsidR="00D66003" w:rsidRDefault="00D66003" w:rsidP="007471A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It is digging deep to understand better.</w:t>
      </w:r>
    </w:p>
    <w:p w14:paraId="4CE24DCB" w14:textId="099539F0" w:rsidR="004F28D4" w:rsidRDefault="00D66003" w:rsidP="004F28D4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Bible is a conversation between three participants</w:t>
      </w:r>
    </w:p>
    <w:p w14:paraId="05E1BBC5" w14:textId="77777777" w:rsidR="00D66003" w:rsidRDefault="004F28D4" w:rsidP="004F28D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</w:t>
      </w:r>
      <w:r w:rsidR="00D66003">
        <w:rPr>
          <w:rFonts w:ascii="Helvetica" w:hAnsi="Helvetica"/>
          <w:sz w:val="24"/>
          <w:szCs w:val="24"/>
        </w:rPr>
        <w:t xml:space="preserve"> Author</w:t>
      </w:r>
    </w:p>
    <w:p w14:paraId="03DB7390" w14:textId="77777777" w:rsidR="00CF405A" w:rsidRDefault="00D66003" w:rsidP="00D6600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God</w:t>
      </w:r>
    </w:p>
    <w:p w14:paraId="5A48138D" w14:textId="77777777" w:rsidR="0013657C" w:rsidRDefault="0013657C" w:rsidP="00CF405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He is the ultimate author of Scripture</w:t>
      </w:r>
    </w:p>
    <w:p w14:paraId="489871E0" w14:textId="77777777" w:rsidR="009C5576" w:rsidRDefault="0013657C" w:rsidP="00CF405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Bible is more than just history or </w:t>
      </w:r>
      <w:r w:rsidR="009C5576">
        <w:rPr>
          <w:rFonts w:ascii="Helvetica" w:hAnsi="Helvetica"/>
          <w:sz w:val="24"/>
          <w:szCs w:val="24"/>
        </w:rPr>
        <w:t>a religious text. It is a divine book.</w:t>
      </w:r>
    </w:p>
    <w:p w14:paraId="1D2576BC" w14:textId="77777777" w:rsidR="009C5576" w:rsidRDefault="009C5576" w:rsidP="009C557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Human authors</w:t>
      </w:r>
    </w:p>
    <w:p w14:paraId="34C13843" w14:textId="77777777" w:rsidR="00240012" w:rsidRDefault="009C5576" w:rsidP="009C557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God used humans, flawed as we are, to communicate his </w:t>
      </w:r>
      <w:r w:rsidR="007F28EA">
        <w:rPr>
          <w:rFonts w:ascii="Helvetica" w:hAnsi="Helvetica"/>
          <w:sz w:val="24"/>
          <w:szCs w:val="24"/>
        </w:rPr>
        <w:t>revelation. If flawed people can write it, then flawed people can understand it!</w:t>
      </w:r>
    </w:p>
    <w:p w14:paraId="57493836" w14:textId="58711C58" w:rsidR="004F28D4" w:rsidRDefault="00240012" w:rsidP="009C5576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authors received inspiration from the Holy Spirit, but the Bible is not a dictation from God.</w:t>
      </w:r>
      <w:r w:rsidR="004F28D4">
        <w:rPr>
          <w:rFonts w:ascii="Helvetica" w:hAnsi="Helvetica"/>
          <w:sz w:val="24"/>
          <w:szCs w:val="24"/>
        </w:rPr>
        <w:t xml:space="preserve"> </w:t>
      </w:r>
    </w:p>
    <w:p w14:paraId="06593403" w14:textId="5F688891" w:rsidR="00240012" w:rsidRDefault="00240012" w:rsidP="00240012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They were inspired to write </w:t>
      </w:r>
      <w:r w:rsidR="00364437">
        <w:rPr>
          <w:rFonts w:ascii="Helvetica" w:hAnsi="Helvetica"/>
          <w:sz w:val="24"/>
          <w:szCs w:val="24"/>
        </w:rPr>
        <w:t>the exact things he wanted to communicate.</w:t>
      </w:r>
    </w:p>
    <w:p w14:paraId="484C03B5" w14:textId="486EBEB9" w:rsidR="00364437" w:rsidRDefault="00364437" w:rsidP="00240012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Each book shows the character of the human author, their grammatical style, their </w:t>
      </w:r>
      <w:r w:rsidR="00FE0B2F">
        <w:rPr>
          <w:rFonts w:ascii="Helvetica" w:hAnsi="Helvetica"/>
          <w:sz w:val="24"/>
          <w:szCs w:val="24"/>
        </w:rPr>
        <w:t xml:space="preserve">preferred word choices, their </w:t>
      </w:r>
      <w:proofErr w:type="gramStart"/>
      <w:r w:rsidR="00FE0B2F">
        <w:rPr>
          <w:rFonts w:ascii="Helvetica" w:hAnsi="Helvetica"/>
          <w:sz w:val="24"/>
          <w:szCs w:val="24"/>
        </w:rPr>
        <w:t>time period</w:t>
      </w:r>
      <w:proofErr w:type="gramEnd"/>
      <w:r w:rsidR="00FE0B2F">
        <w:rPr>
          <w:rFonts w:ascii="Helvetica" w:hAnsi="Helvetica"/>
          <w:sz w:val="24"/>
          <w:szCs w:val="24"/>
        </w:rPr>
        <w:t>, and culture.</w:t>
      </w:r>
    </w:p>
    <w:p w14:paraId="5B97AB7A" w14:textId="49E0EC3D" w:rsidR="00CF2511" w:rsidRDefault="00CF2511" w:rsidP="00CF2511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Text</w:t>
      </w:r>
    </w:p>
    <w:p w14:paraId="54D3BDF8" w14:textId="5CCB40D7" w:rsidR="00CF2511" w:rsidRDefault="00C608BF" w:rsidP="00C608BF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Readers</w:t>
      </w:r>
    </w:p>
    <w:p w14:paraId="7C8350BE" w14:textId="7523C529" w:rsidR="00C608BF" w:rsidRDefault="00C608BF" w:rsidP="00C608B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There are two readers in mind as we study</w:t>
      </w:r>
    </w:p>
    <w:p w14:paraId="784FB57F" w14:textId="2163E59E" w:rsidR="00C608BF" w:rsidRDefault="00C608BF" w:rsidP="00C608B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original readers</w:t>
      </w:r>
    </w:p>
    <w:p w14:paraId="106CA79B" w14:textId="0A08DA7D" w:rsidR="00C608BF" w:rsidRDefault="00C608BF" w:rsidP="00C608BF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Who were they?</w:t>
      </w:r>
    </w:p>
    <w:p w14:paraId="10B29760" w14:textId="1307C311" w:rsidR="00C608BF" w:rsidRDefault="00C608BF" w:rsidP="00C608BF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Where did they live?</w:t>
      </w:r>
    </w:p>
    <w:p w14:paraId="2BD325DD" w14:textId="1311D9CA" w:rsidR="00C608BF" w:rsidRDefault="00C608BF" w:rsidP="00C608BF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When did they live?</w:t>
      </w:r>
    </w:p>
    <w:p w14:paraId="2EDCD281" w14:textId="3D531589" w:rsidR="00C608BF" w:rsidRDefault="00C608BF" w:rsidP="00C608BF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Circumstances?</w:t>
      </w:r>
    </w:p>
    <w:p w14:paraId="376DEF21" w14:textId="45DE7CE2" w:rsidR="001E5E73" w:rsidRDefault="001E5E73" w:rsidP="00C608BF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would they have understood?</w:t>
      </w:r>
    </w:p>
    <w:p w14:paraId="0369CE0F" w14:textId="531ACC5D" w:rsidR="001E5E73" w:rsidRDefault="001E5E73" w:rsidP="001E5E73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present-day reader</w:t>
      </w:r>
    </w:p>
    <w:p w14:paraId="461EDFA1" w14:textId="3FC7C058" w:rsidR="001E5E73" w:rsidRDefault="001E5E73" w:rsidP="001E5E73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is this eternal message saying to us</w:t>
      </w:r>
      <w:r w:rsidR="00FB7EB2">
        <w:rPr>
          <w:rFonts w:ascii="Helvetica" w:hAnsi="Helvetica"/>
          <w:sz w:val="24"/>
          <w:szCs w:val="24"/>
        </w:rPr>
        <w:t>?</w:t>
      </w:r>
    </w:p>
    <w:p w14:paraId="6D2ACCBA" w14:textId="6D1D04DF" w:rsidR="00FB7EB2" w:rsidRDefault="00FB7EB2" w:rsidP="001E5E73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How does it speak in this…</w:t>
      </w:r>
    </w:p>
    <w:p w14:paraId="0D50D879" w14:textId="7FB47FBA" w:rsidR="00FB7EB2" w:rsidRDefault="00FB7EB2" w:rsidP="00FB7EB2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Time period</w:t>
      </w:r>
    </w:p>
    <w:p w14:paraId="4A950F36" w14:textId="346BBC13" w:rsidR="00FB7EB2" w:rsidRDefault="00FB7EB2" w:rsidP="00FB7EB2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Location</w:t>
      </w:r>
    </w:p>
    <w:p w14:paraId="241AE38B" w14:textId="25867D3D" w:rsidR="00FB7EB2" w:rsidRDefault="00FB7EB2" w:rsidP="00FB7EB2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Culture</w:t>
      </w:r>
    </w:p>
    <w:p w14:paraId="337F5611" w14:textId="603E69A4" w:rsidR="008524F3" w:rsidRDefault="008524F3" w:rsidP="008524F3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Qualifications for Understanding the Bible</w:t>
      </w:r>
    </w:p>
    <w:p w14:paraId="55679530" w14:textId="36FAEE97" w:rsidR="008524F3" w:rsidRDefault="008524F3" w:rsidP="008524F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Be a committed follower of Jesus</w:t>
      </w:r>
    </w:p>
    <w:p w14:paraId="539FDC3D" w14:textId="6F114559" w:rsidR="008524F3" w:rsidRDefault="008524F3" w:rsidP="008524F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best interpreter of God’s Word is someone who lives on the inside </w:t>
      </w:r>
      <w:r w:rsidR="001B7B2C">
        <w:rPr>
          <w:rFonts w:ascii="Helvetica" w:hAnsi="Helvetica"/>
          <w:sz w:val="24"/>
          <w:szCs w:val="24"/>
        </w:rPr>
        <w:t>of Christianity and has access to the power of the Holy Spirit.</w:t>
      </w:r>
    </w:p>
    <w:p w14:paraId="049E528F" w14:textId="4F4C7106" w:rsidR="001B7B2C" w:rsidRDefault="001B7B2C" w:rsidP="008524F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Unbelievers may understand </w:t>
      </w:r>
      <w:r w:rsidR="00583405">
        <w:rPr>
          <w:rFonts w:ascii="Helvetica" w:hAnsi="Helvetica"/>
          <w:sz w:val="24"/>
          <w:szCs w:val="24"/>
        </w:rPr>
        <w:t>aspects of the Bible, but they will miss the true significance of scripture.</w:t>
      </w:r>
    </w:p>
    <w:p w14:paraId="4298CDEB" w14:textId="275AF9E3" w:rsidR="00583405" w:rsidRDefault="00583405" w:rsidP="0058340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Obedience</w:t>
      </w:r>
    </w:p>
    <w:p w14:paraId="683139AD" w14:textId="1C994262" w:rsidR="00583405" w:rsidRDefault="00583405" w:rsidP="0058340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must be willing to listen to what the Holy Spirit speaks through scripture.</w:t>
      </w:r>
    </w:p>
    <w:p w14:paraId="3E946CD0" w14:textId="14A96D7F" w:rsidR="00583405" w:rsidRDefault="00926C86" w:rsidP="00583405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Bible is not there to reinforce your </w:t>
      </w:r>
      <w:r w:rsidR="001A6FA3">
        <w:rPr>
          <w:rFonts w:ascii="Helvetica" w:hAnsi="Helvetica"/>
          <w:sz w:val="24"/>
          <w:szCs w:val="24"/>
        </w:rPr>
        <w:t>beliefs</w:t>
      </w:r>
      <w:r>
        <w:rPr>
          <w:rFonts w:ascii="Helvetica" w:hAnsi="Helvetica"/>
          <w:sz w:val="24"/>
          <w:szCs w:val="24"/>
        </w:rPr>
        <w:t>.</w:t>
      </w:r>
    </w:p>
    <w:p w14:paraId="452C31FA" w14:textId="64769670" w:rsidR="00926C86" w:rsidRDefault="00926C86" w:rsidP="00583405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It is not there to uphold your traditions</w:t>
      </w:r>
    </w:p>
    <w:p w14:paraId="34762360" w14:textId="42DA5D74" w:rsidR="00926C86" w:rsidRDefault="00926C86" w:rsidP="00583405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It is not there to g</w:t>
      </w:r>
      <w:r w:rsidR="001A6FA3">
        <w:rPr>
          <w:rFonts w:ascii="Helvetica" w:hAnsi="Helvetica"/>
          <w:sz w:val="24"/>
          <w:szCs w:val="24"/>
        </w:rPr>
        <w:t>ive life to your superstitions.</w:t>
      </w:r>
    </w:p>
    <w:p w14:paraId="4E400D72" w14:textId="0BC6F9A1" w:rsidR="001A6FA3" w:rsidRDefault="001A6FA3" w:rsidP="00583405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Bible will challenge us.</w:t>
      </w:r>
    </w:p>
    <w:p w14:paraId="6B634A4F" w14:textId="3E2377A2" w:rsidR="001A6FA3" w:rsidRDefault="001A6FA3" w:rsidP="001A6FA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We are not studying the Bible to gain more </w:t>
      </w:r>
      <w:proofErr w:type="gramStart"/>
      <w:r>
        <w:rPr>
          <w:rFonts w:ascii="Helvetica" w:hAnsi="Helvetica"/>
          <w:sz w:val="24"/>
          <w:szCs w:val="24"/>
        </w:rPr>
        <w:t>knowledge,</w:t>
      </w:r>
      <w:proofErr w:type="gramEnd"/>
      <w:r>
        <w:rPr>
          <w:rFonts w:ascii="Helvetica" w:hAnsi="Helvetica"/>
          <w:sz w:val="24"/>
          <w:szCs w:val="24"/>
        </w:rPr>
        <w:t xml:space="preserve"> we study so that God can transform us through His word.</w:t>
      </w:r>
    </w:p>
    <w:p w14:paraId="13EB4BFF" w14:textId="30AD238B" w:rsidR="00950A2B" w:rsidRDefault="00470C01" w:rsidP="00950A2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Romans 12:2 (NIV), “Do no</w:t>
      </w:r>
      <w:r w:rsidR="00950A2B">
        <w:rPr>
          <w:rFonts w:ascii="Helvetica" w:hAnsi="Helvetica"/>
          <w:sz w:val="24"/>
          <w:szCs w:val="24"/>
        </w:rPr>
        <w:t>t</w:t>
      </w:r>
      <w:r>
        <w:rPr>
          <w:rFonts w:ascii="Helvetica" w:hAnsi="Helvetica"/>
          <w:sz w:val="24"/>
          <w:szCs w:val="24"/>
        </w:rPr>
        <w:t xml:space="preserve"> conform to the pattern of this </w:t>
      </w:r>
      <w:proofErr w:type="gramStart"/>
      <w:r>
        <w:rPr>
          <w:rFonts w:ascii="Helvetica" w:hAnsi="Helvetica"/>
          <w:sz w:val="24"/>
          <w:szCs w:val="24"/>
        </w:rPr>
        <w:t>world, but</w:t>
      </w:r>
      <w:proofErr w:type="gramEnd"/>
      <w:r>
        <w:rPr>
          <w:rFonts w:ascii="Helvetica" w:hAnsi="Helvetica"/>
          <w:sz w:val="24"/>
          <w:szCs w:val="24"/>
        </w:rPr>
        <w:t xml:space="preserve"> be transformed by the renewing of your mind.”</w:t>
      </w:r>
    </w:p>
    <w:p w14:paraId="5B82C288" w14:textId="1266004C" w:rsidR="00950A2B" w:rsidRDefault="00950A2B" w:rsidP="00950A2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Hebrews 4:12 (NIV), “For the word of God is alive and active. Sharper than any double-edged sword, it penetrates even to the dividing of soul and spirit, joints and marrow; it judges the thoughts and attitudes of the heart.”</w:t>
      </w:r>
    </w:p>
    <w:p w14:paraId="61B06CDD" w14:textId="09E3583A" w:rsidR="009F7775" w:rsidRDefault="009F7775" w:rsidP="000E48C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Holy Spirit</w:t>
      </w:r>
    </w:p>
    <w:p w14:paraId="71BC4EFB" w14:textId="39A06BE2" w:rsidR="000E48C8" w:rsidRDefault="0041658B" w:rsidP="000E48C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Goal</w:t>
      </w:r>
    </w:p>
    <w:p w14:paraId="5A5781F6" w14:textId="012AB1E0" w:rsidR="0041658B" w:rsidRDefault="0041658B" w:rsidP="0041658B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Our goal is to understand what the Biblical author intended to say.</w:t>
      </w:r>
    </w:p>
    <w:p w14:paraId="5DF69DC3" w14:textId="0699492E" w:rsidR="00296589" w:rsidRDefault="00296589" w:rsidP="0029658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 verse can be applied in different ways, but it can’t have multiple meanings.</w:t>
      </w:r>
    </w:p>
    <w:p w14:paraId="41990B21" w14:textId="57F50095" w:rsidR="009F4479" w:rsidRDefault="009F4479" w:rsidP="0029658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Avoid asking the question “What does this verse mean to me?”</w:t>
      </w:r>
    </w:p>
    <w:p w14:paraId="6D24317D" w14:textId="00A31DB7" w:rsidR="009F4479" w:rsidRDefault="00386A29" w:rsidP="00386A2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Ask the right questions</w:t>
      </w:r>
    </w:p>
    <w:p w14:paraId="0CB7982D" w14:textId="76DDBBF3" w:rsidR="00386A29" w:rsidRDefault="00386A29" w:rsidP="00386A2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Who wrote the book?</w:t>
      </w:r>
    </w:p>
    <w:p w14:paraId="78D10B39" w14:textId="33806339" w:rsidR="00386A29" w:rsidRDefault="00386A29" w:rsidP="00386A2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is the content of the book?</w:t>
      </w:r>
    </w:p>
    <w:p w14:paraId="5F6B449E" w14:textId="5E6DC791" w:rsidR="00386A29" w:rsidRDefault="00386A29" w:rsidP="00386A2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When was the book written?</w:t>
      </w:r>
    </w:p>
    <w:p w14:paraId="348E0069" w14:textId="3BDCE786" w:rsidR="00386A29" w:rsidRDefault="00386A29" w:rsidP="00386A2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Where was the book written and/or sent?</w:t>
      </w:r>
    </w:p>
    <w:p w14:paraId="24AAD09B" w14:textId="599AB17F" w:rsidR="00386A29" w:rsidRDefault="00386A29" w:rsidP="00386A2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Why was it written?</w:t>
      </w:r>
    </w:p>
    <w:p w14:paraId="1E9830C7" w14:textId="7CCA76A4" w:rsidR="002B185D" w:rsidRDefault="002B185D" w:rsidP="002B185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want to apply scripture to our life so that it can transform us into the person God intend us to become.</w:t>
      </w:r>
    </w:p>
    <w:p w14:paraId="7E3668C9" w14:textId="783F5D00" w:rsidR="005A5314" w:rsidRDefault="005A5314" w:rsidP="005A5314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Cautions</w:t>
      </w:r>
    </w:p>
    <w:p w14:paraId="31DFD2DF" w14:textId="551C74A2" w:rsidR="005A5314" w:rsidRDefault="005A5314" w:rsidP="005A531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Do not look at Bible verses as individual units. We </w:t>
      </w:r>
      <w:r w:rsidR="00A27F73">
        <w:rPr>
          <w:rFonts w:ascii="Helvetica" w:hAnsi="Helvetica"/>
          <w:sz w:val="24"/>
          <w:szCs w:val="24"/>
        </w:rPr>
        <w:t>must</w:t>
      </w:r>
      <w:r>
        <w:rPr>
          <w:rFonts w:ascii="Helvetica" w:hAnsi="Helvetica"/>
          <w:sz w:val="24"/>
          <w:szCs w:val="24"/>
        </w:rPr>
        <w:t xml:space="preserve"> read a Biblical passage in its context.</w:t>
      </w:r>
    </w:p>
    <w:p w14:paraId="12B6690B" w14:textId="1D7DF751" w:rsidR="005A5314" w:rsidRDefault="005A5314" w:rsidP="005A531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Learn to think in paragraphs, not sentences.</w:t>
      </w:r>
    </w:p>
    <w:p w14:paraId="57CA9108" w14:textId="047E8D2E" w:rsidR="005A5314" w:rsidRDefault="00A27F73" w:rsidP="005A531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Example: Philippians 4:13. What does “all things” mean?</w:t>
      </w:r>
    </w:p>
    <w:p w14:paraId="05FAC1FB" w14:textId="356F7FBF" w:rsidR="00A27F73" w:rsidRDefault="00A27F73" w:rsidP="00A27F7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are not looking for novel or unique interpretations</w:t>
      </w:r>
      <w:r w:rsidR="006E190E">
        <w:rPr>
          <w:rFonts w:ascii="Helvetica" w:hAnsi="Helvetica"/>
          <w:sz w:val="24"/>
          <w:szCs w:val="24"/>
        </w:rPr>
        <w:t>.</w:t>
      </w:r>
    </w:p>
    <w:p w14:paraId="11849B08" w14:textId="029E7ABA" w:rsidR="006E190E" w:rsidRDefault="006E190E" w:rsidP="006E190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Beware of teachings that promise to reveal a secret that has eluded centuries of Christian thought.</w:t>
      </w:r>
    </w:p>
    <w:p w14:paraId="14D6DD08" w14:textId="4E240FA9" w:rsidR="00694937" w:rsidRDefault="00694937" w:rsidP="006E190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witness of other church leaders and teachers is a good indicator that your </w:t>
      </w:r>
      <w:r w:rsidR="003D48DF">
        <w:rPr>
          <w:rFonts w:ascii="Helvetica" w:hAnsi="Helvetica"/>
          <w:sz w:val="24"/>
          <w:szCs w:val="24"/>
        </w:rPr>
        <w:t>interpretation is on the right track.</w:t>
      </w:r>
    </w:p>
    <w:p w14:paraId="5879B6C9" w14:textId="08BFA93B" w:rsidR="00E3236A" w:rsidRDefault="00E3236A" w:rsidP="00E3236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Don’t read into scripture.</w:t>
      </w:r>
    </w:p>
    <w:p w14:paraId="3BCBDEC0" w14:textId="4E2B7450" w:rsidR="00E3236A" w:rsidRDefault="00E3236A" w:rsidP="00E3236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Our goal is to draw out, not put in our </w:t>
      </w:r>
      <w:r w:rsidR="001D5F6B">
        <w:rPr>
          <w:rFonts w:ascii="Helvetica" w:hAnsi="Helvetica"/>
          <w:sz w:val="24"/>
          <w:szCs w:val="24"/>
        </w:rPr>
        <w:t>prejudices</w:t>
      </w:r>
      <w:r w:rsidR="00D234C6">
        <w:rPr>
          <w:rFonts w:ascii="Helvetica" w:hAnsi="Helvetica"/>
          <w:sz w:val="24"/>
          <w:szCs w:val="24"/>
        </w:rPr>
        <w:t xml:space="preserve">, beliefs, </w:t>
      </w:r>
      <w:r>
        <w:rPr>
          <w:rFonts w:ascii="Helvetica" w:hAnsi="Helvetica"/>
          <w:sz w:val="24"/>
          <w:szCs w:val="24"/>
        </w:rPr>
        <w:t xml:space="preserve">or </w:t>
      </w:r>
      <w:r w:rsidR="001D5F6B">
        <w:rPr>
          <w:rFonts w:ascii="Helvetica" w:hAnsi="Helvetica"/>
          <w:sz w:val="24"/>
          <w:szCs w:val="24"/>
        </w:rPr>
        <w:t>ideas.</w:t>
      </w:r>
    </w:p>
    <w:p w14:paraId="741A0F94" w14:textId="053BA0CC" w:rsidR="00693910" w:rsidRPr="000E48C8" w:rsidRDefault="00693910" w:rsidP="00E3236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If you use a muddy bucket to draw out water, you will end up with muddy water.</w:t>
      </w:r>
    </w:p>
    <w:p w14:paraId="7E0524DC" w14:textId="7A75CAA0" w:rsidR="00E01EF0" w:rsidRPr="00950A2B" w:rsidRDefault="00E01EF0" w:rsidP="00950A2B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950A2B">
        <w:rPr>
          <w:rFonts w:ascii="Helvetica" w:hAnsi="Helvetica"/>
          <w:sz w:val="24"/>
          <w:szCs w:val="24"/>
        </w:rPr>
        <w:t>Conclusion</w:t>
      </w:r>
    </w:p>
    <w:p w14:paraId="5A5B4C40" w14:textId="18CBBFD4" w:rsidR="00E01EF0" w:rsidRPr="00DA01D4" w:rsidRDefault="00016F20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want to draw out the true meaning of scripture.</w:t>
      </w:r>
    </w:p>
    <w:p w14:paraId="227E56D1" w14:textId="460B3B32" w:rsidR="006237D6" w:rsidRPr="00DA01D4" w:rsidRDefault="00016F20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As Christians, we </w:t>
      </w:r>
      <w:r w:rsidR="008B2E8D">
        <w:rPr>
          <w:rFonts w:ascii="Helvetica" w:hAnsi="Helvetica"/>
          <w:sz w:val="24"/>
          <w:szCs w:val="24"/>
        </w:rPr>
        <w:t>can learn to ask the right questions as we read to help us dig deeper.</w:t>
      </w:r>
    </w:p>
    <w:p w14:paraId="129D48C6" w14:textId="319F6DA0" w:rsidR="002356BF" w:rsidRPr="002D1CF3" w:rsidRDefault="008B2E8D" w:rsidP="002D1CF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Learn to think of the books of the Bible as whole units of thought and avoid focusing only on individual verses.</w:t>
      </w:r>
    </w:p>
    <w:sectPr w:rsidR="002356BF" w:rsidRPr="002D1CF3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1785D187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CF405A">
      <w:rPr>
        <w:rFonts w:ascii="Helvetica" w:hAnsi="Helvetica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16F20"/>
    <w:rsid w:val="00026FC7"/>
    <w:rsid w:val="00035B8B"/>
    <w:rsid w:val="00083AC5"/>
    <w:rsid w:val="00085774"/>
    <w:rsid w:val="0009030F"/>
    <w:rsid w:val="000A2B78"/>
    <w:rsid w:val="000E48C8"/>
    <w:rsid w:val="000F7A3E"/>
    <w:rsid w:val="00102DFA"/>
    <w:rsid w:val="0013657C"/>
    <w:rsid w:val="0014233C"/>
    <w:rsid w:val="001475D3"/>
    <w:rsid w:val="00156DA4"/>
    <w:rsid w:val="0016105D"/>
    <w:rsid w:val="0017147A"/>
    <w:rsid w:val="001A6FA3"/>
    <w:rsid w:val="001B7B2C"/>
    <w:rsid w:val="001B7BC9"/>
    <w:rsid w:val="001C3B03"/>
    <w:rsid w:val="001D196A"/>
    <w:rsid w:val="001D5F6B"/>
    <w:rsid w:val="001E0199"/>
    <w:rsid w:val="001E5E73"/>
    <w:rsid w:val="00232934"/>
    <w:rsid w:val="002356BF"/>
    <w:rsid w:val="00240012"/>
    <w:rsid w:val="00294368"/>
    <w:rsid w:val="00296589"/>
    <w:rsid w:val="002A20C7"/>
    <w:rsid w:val="002B185D"/>
    <w:rsid w:val="002B3318"/>
    <w:rsid w:val="002B45C2"/>
    <w:rsid w:val="002B4600"/>
    <w:rsid w:val="002C2537"/>
    <w:rsid w:val="002D1CF3"/>
    <w:rsid w:val="00332CF0"/>
    <w:rsid w:val="003357E9"/>
    <w:rsid w:val="00343A2B"/>
    <w:rsid w:val="003503D1"/>
    <w:rsid w:val="003505D1"/>
    <w:rsid w:val="003543F0"/>
    <w:rsid w:val="00364437"/>
    <w:rsid w:val="003672E8"/>
    <w:rsid w:val="00371D78"/>
    <w:rsid w:val="003826F9"/>
    <w:rsid w:val="00386A29"/>
    <w:rsid w:val="003A3B3C"/>
    <w:rsid w:val="003B26E3"/>
    <w:rsid w:val="003C1C36"/>
    <w:rsid w:val="003C6971"/>
    <w:rsid w:val="003C70D0"/>
    <w:rsid w:val="003C76D4"/>
    <w:rsid w:val="003D48DF"/>
    <w:rsid w:val="003D72D8"/>
    <w:rsid w:val="003E39AC"/>
    <w:rsid w:val="0041658B"/>
    <w:rsid w:val="00443107"/>
    <w:rsid w:val="00446A52"/>
    <w:rsid w:val="00453B32"/>
    <w:rsid w:val="00464697"/>
    <w:rsid w:val="004703AA"/>
    <w:rsid w:val="00470C01"/>
    <w:rsid w:val="004C45DF"/>
    <w:rsid w:val="004D5238"/>
    <w:rsid w:val="004E3885"/>
    <w:rsid w:val="004E4014"/>
    <w:rsid w:val="004F28D4"/>
    <w:rsid w:val="004F6148"/>
    <w:rsid w:val="0050121C"/>
    <w:rsid w:val="0051337D"/>
    <w:rsid w:val="00521B1E"/>
    <w:rsid w:val="00531692"/>
    <w:rsid w:val="00532C94"/>
    <w:rsid w:val="0056418D"/>
    <w:rsid w:val="00583405"/>
    <w:rsid w:val="00592718"/>
    <w:rsid w:val="005A5314"/>
    <w:rsid w:val="005D0B28"/>
    <w:rsid w:val="005D3FBD"/>
    <w:rsid w:val="00607220"/>
    <w:rsid w:val="0060732C"/>
    <w:rsid w:val="0061471F"/>
    <w:rsid w:val="00621B70"/>
    <w:rsid w:val="006237D6"/>
    <w:rsid w:val="00623E67"/>
    <w:rsid w:val="00625F0C"/>
    <w:rsid w:val="00633729"/>
    <w:rsid w:val="0064105F"/>
    <w:rsid w:val="00664B2E"/>
    <w:rsid w:val="006729E4"/>
    <w:rsid w:val="006766BE"/>
    <w:rsid w:val="00676D34"/>
    <w:rsid w:val="00683C78"/>
    <w:rsid w:val="00693910"/>
    <w:rsid w:val="00694937"/>
    <w:rsid w:val="006966B4"/>
    <w:rsid w:val="006A2F28"/>
    <w:rsid w:val="006A3F30"/>
    <w:rsid w:val="006B762E"/>
    <w:rsid w:val="006C1FD5"/>
    <w:rsid w:val="006E190E"/>
    <w:rsid w:val="006E4C0C"/>
    <w:rsid w:val="006F4720"/>
    <w:rsid w:val="00700698"/>
    <w:rsid w:val="00701B20"/>
    <w:rsid w:val="00712A3D"/>
    <w:rsid w:val="007471A9"/>
    <w:rsid w:val="00750355"/>
    <w:rsid w:val="00763931"/>
    <w:rsid w:val="00781B23"/>
    <w:rsid w:val="007A0C4E"/>
    <w:rsid w:val="007A566E"/>
    <w:rsid w:val="007C3A5C"/>
    <w:rsid w:val="007E534D"/>
    <w:rsid w:val="007F28EA"/>
    <w:rsid w:val="0080215A"/>
    <w:rsid w:val="008524F3"/>
    <w:rsid w:val="00863594"/>
    <w:rsid w:val="008700B7"/>
    <w:rsid w:val="0088532A"/>
    <w:rsid w:val="00892432"/>
    <w:rsid w:val="00894FE9"/>
    <w:rsid w:val="008B2E8D"/>
    <w:rsid w:val="008B46AA"/>
    <w:rsid w:val="008C36EF"/>
    <w:rsid w:val="008D58F5"/>
    <w:rsid w:val="008E2D4A"/>
    <w:rsid w:val="00912E7C"/>
    <w:rsid w:val="00926C86"/>
    <w:rsid w:val="00927503"/>
    <w:rsid w:val="00927F57"/>
    <w:rsid w:val="009408E9"/>
    <w:rsid w:val="00946B83"/>
    <w:rsid w:val="009472E2"/>
    <w:rsid w:val="00950A2B"/>
    <w:rsid w:val="00951EAA"/>
    <w:rsid w:val="009545DE"/>
    <w:rsid w:val="00984AEE"/>
    <w:rsid w:val="009A11E9"/>
    <w:rsid w:val="009A27F3"/>
    <w:rsid w:val="009C5576"/>
    <w:rsid w:val="009F4479"/>
    <w:rsid w:val="009F630A"/>
    <w:rsid w:val="009F7775"/>
    <w:rsid w:val="00A0485D"/>
    <w:rsid w:val="00A06D47"/>
    <w:rsid w:val="00A15F02"/>
    <w:rsid w:val="00A219C1"/>
    <w:rsid w:val="00A27F73"/>
    <w:rsid w:val="00A33953"/>
    <w:rsid w:val="00A63CF0"/>
    <w:rsid w:val="00A70500"/>
    <w:rsid w:val="00A91417"/>
    <w:rsid w:val="00A93E14"/>
    <w:rsid w:val="00A96010"/>
    <w:rsid w:val="00AA34D2"/>
    <w:rsid w:val="00AD5F7D"/>
    <w:rsid w:val="00AF2819"/>
    <w:rsid w:val="00B01551"/>
    <w:rsid w:val="00B0236F"/>
    <w:rsid w:val="00B059ED"/>
    <w:rsid w:val="00B100ED"/>
    <w:rsid w:val="00B12527"/>
    <w:rsid w:val="00B35363"/>
    <w:rsid w:val="00B71111"/>
    <w:rsid w:val="00B8052B"/>
    <w:rsid w:val="00B873DA"/>
    <w:rsid w:val="00B9085E"/>
    <w:rsid w:val="00BB2FE3"/>
    <w:rsid w:val="00BB6FEE"/>
    <w:rsid w:val="00C015AF"/>
    <w:rsid w:val="00C22283"/>
    <w:rsid w:val="00C27926"/>
    <w:rsid w:val="00C33761"/>
    <w:rsid w:val="00C41264"/>
    <w:rsid w:val="00C608BF"/>
    <w:rsid w:val="00C80B1F"/>
    <w:rsid w:val="00C85F68"/>
    <w:rsid w:val="00C9784E"/>
    <w:rsid w:val="00C97C9F"/>
    <w:rsid w:val="00CA7D59"/>
    <w:rsid w:val="00CD4AAC"/>
    <w:rsid w:val="00CE183D"/>
    <w:rsid w:val="00CE565F"/>
    <w:rsid w:val="00CF2511"/>
    <w:rsid w:val="00CF405A"/>
    <w:rsid w:val="00D234C6"/>
    <w:rsid w:val="00D4012C"/>
    <w:rsid w:val="00D45865"/>
    <w:rsid w:val="00D66003"/>
    <w:rsid w:val="00D67A27"/>
    <w:rsid w:val="00D72A6D"/>
    <w:rsid w:val="00D77CE9"/>
    <w:rsid w:val="00DA01D4"/>
    <w:rsid w:val="00DA092A"/>
    <w:rsid w:val="00DC1AE2"/>
    <w:rsid w:val="00DC3BAB"/>
    <w:rsid w:val="00DD1A8E"/>
    <w:rsid w:val="00DE3A05"/>
    <w:rsid w:val="00DF252D"/>
    <w:rsid w:val="00E01EF0"/>
    <w:rsid w:val="00E02EED"/>
    <w:rsid w:val="00E11E61"/>
    <w:rsid w:val="00E3236A"/>
    <w:rsid w:val="00E43425"/>
    <w:rsid w:val="00E60906"/>
    <w:rsid w:val="00E66635"/>
    <w:rsid w:val="00EA2C76"/>
    <w:rsid w:val="00ED743F"/>
    <w:rsid w:val="00F031B1"/>
    <w:rsid w:val="00F35893"/>
    <w:rsid w:val="00F5672C"/>
    <w:rsid w:val="00F6480E"/>
    <w:rsid w:val="00F72C85"/>
    <w:rsid w:val="00FA6AF6"/>
    <w:rsid w:val="00FA7B50"/>
    <w:rsid w:val="00FB11A2"/>
    <w:rsid w:val="00FB7EB2"/>
    <w:rsid w:val="00FC4262"/>
    <w:rsid w:val="00FD2B4C"/>
    <w:rsid w:val="00FD5706"/>
    <w:rsid w:val="00FE0B2F"/>
    <w:rsid w:val="00FF32A4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51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44</cp:revision>
  <dcterms:created xsi:type="dcterms:W3CDTF">2021-04-19T19:04:00Z</dcterms:created>
  <dcterms:modified xsi:type="dcterms:W3CDTF">2021-04-19T21:11:00Z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